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方正小标宋简体" w:eastAsia="方正小标宋简体"/>
          <w:spacing w:val="0"/>
          <w:sz w:val="44"/>
          <w:szCs w:val="44"/>
          <w:u w:val="none"/>
          <w:vertAlign w:val="baseline"/>
          <w:lang w:val="en-US" w:eastAsia="zh-CN"/>
        </w:rPr>
      </w:pPr>
    </w:p>
    <w:tbl>
      <w:tblPr>
        <w:tblStyle w:val="6"/>
        <w:tblW w:w="1349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134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637" w:firstLineChars="177"/>
              <w:jc w:val="both"/>
              <w:textAlignment w:val="auto"/>
              <w:rPr>
                <w:rFonts w:hint="default" w:ascii="方正书宋简体" w:eastAsia="方正书宋简体"/>
                <w:sz w:val="36"/>
                <w:szCs w:val="36"/>
                <w:u w:val="none"/>
                <w:lang w:val="en-US" w:eastAsia="zh-CN"/>
              </w:rPr>
            </w:pPr>
            <w:r>
              <w:rPr>
                <w:rFonts w:hint="eastAsia" w:ascii="方正书宋简体" w:eastAsia="方正书宋简体"/>
                <w:sz w:val="36"/>
                <w:szCs w:val="36"/>
                <w:u w:val="none"/>
                <w:lang w:val="en-US" w:eastAsia="zh-CN"/>
              </w:rPr>
              <w:t xml:space="preserve">姓    名：XXXX               申报单位：XXXXXXXXXXXXXXX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方正小标宋简体" w:eastAsia="方正小标宋简体"/>
                <w:spacing w:val="0"/>
                <w:sz w:val="44"/>
                <w:szCs w:val="4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书宋简体" w:eastAsia="方正书宋简体"/>
                <w:sz w:val="36"/>
                <w:szCs w:val="36"/>
                <w:u w:val="none"/>
                <w:lang w:val="en-US" w:eastAsia="zh-CN"/>
              </w:rPr>
              <w:t>申报专业：XXXXXX   申报职称：XXXXXX    联系电话：XXXXXXXXXXX</w:t>
            </w:r>
          </w:p>
        </w:tc>
      </w:tr>
    </w:tbl>
    <w:p>
      <w:pPr>
        <w:spacing w:line="600" w:lineRule="exact"/>
        <w:rPr>
          <w:rFonts w:hint="eastAsia" w:ascii="方正小标宋简体" w:eastAsia="方正小标宋简体"/>
          <w:spacing w:val="0"/>
          <w:sz w:val="44"/>
          <w:szCs w:val="44"/>
          <w:u w:val="none"/>
          <w:lang w:val="en-US" w:eastAsia="zh-CN"/>
        </w:rPr>
      </w:pPr>
    </w:p>
    <w:p>
      <w:pPr>
        <w:spacing w:line="600" w:lineRule="exact"/>
        <w:rPr>
          <w:rFonts w:hint="eastAsia" w:ascii="方正小标宋简体" w:eastAsia="方正小标宋简体"/>
          <w:spacing w:val="0"/>
          <w:sz w:val="44"/>
          <w:szCs w:val="44"/>
          <w:u w:val="none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567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书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E9A"/>
    <w:rsid w:val="0000297D"/>
    <w:rsid w:val="000040DB"/>
    <w:rsid w:val="00013D22"/>
    <w:rsid w:val="000164F9"/>
    <w:rsid w:val="00016639"/>
    <w:rsid w:val="00026584"/>
    <w:rsid w:val="00027DC0"/>
    <w:rsid w:val="00037ECE"/>
    <w:rsid w:val="000523E5"/>
    <w:rsid w:val="00053B9F"/>
    <w:rsid w:val="00054C15"/>
    <w:rsid w:val="00057923"/>
    <w:rsid w:val="00063D23"/>
    <w:rsid w:val="00071DFF"/>
    <w:rsid w:val="00075452"/>
    <w:rsid w:val="00076677"/>
    <w:rsid w:val="00092945"/>
    <w:rsid w:val="00096522"/>
    <w:rsid w:val="00097434"/>
    <w:rsid w:val="000A70E8"/>
    <w:rsid w:val="000B3D13"/>
    <w:rsid w:val="000B40D2"/>
    <w:rsid w:val="000B7A76"/>
    <w:rsid w:val="000C4A7E"/>
    <w:rsid w:val="000D7763"/>
    <w:rsid w:val="000E26F8"/>
    <w:rsid w:val="000F11F0"/>
    <w:rsid w:val="000F2962"/>
    <w:rsid w:val="0010396D"/>
    <w:rsid w:val="001065B3"/>
    <w:rsid w:val="00117D29"/>
    <w:rsid w:val="0012382C"/>
    <w:rsid w:val="00125688"/>
    <w:rsid w:val="00125EEB"/>
    <w:rsid w:val="0013233F"/>
    <w:rsid w:val="00162401"/>
    <w:rsid w:val="00165824"/>
    <w:rsid w:val="00166C0B"/>
    <w:rsid w:val="00172A86"/>
    <w:rsid w:val="00173953"/>
    <w:rsid w:val="00176A8A"/>
    <w:rsid w:val="00177A9F"/>
    <w:rsid w:val="0018023B"/>
    <w:rsid w:val="00181349"/>
    <w:rsid w:val="00187556"/>
    <w:rsid w:val="001916B6"/>
    <w:rsid w:val="00191C1C"/>
    <w:rsid w:val="001941E2"/>
    <w:rsid w:val="00197521"/>
    <w:rsid w:val="001D05B5"/>
    <w:rsid w:val="001D3B06"/>
    <w:rsid w:val="001E1E31"/>
    <w:rsid w:val="001E42EC"/>
    <w:rsid w:val="001F19F6"/>
    <w:rsid w:val="001F4C2E"/>
    <w:rsid w:val="00201818"/>
    <w:rsid w:val="00204461"/>
    <w:rsid w:val="00213907"/>
    <w:rsid w:val="00221D1D"/>
    <w:rsid w:val="0022635C"/>
    <w:rsid w:val="00240A0A"/>
    <w:rsid w:val="00242289"/>
    <w:rsid w:val="00244B9E"/>
    <w:rsid w:val="00247B77"/>
    <w:rsid w:val="002525D0"/>
    <w:rsid w:val="00254A57"/>
    <w:rsid w:val="00262C05"/>
    <w:rsid w:val="00266E90"/>
    <w:rsid w:val="00275038"/>
    <w:rsid w:val="002767EE"/>
    <w:rsid w:val="00277EB3"/>
    <w:rsid w:val="00282366"/>
    <w:rsid w:val="00283E84"/>
    <w:rsid w:val="00287B8B"/>
    <w:rsid w:val="00293612"/>
    <w:rsid w:val="002B79F5"/>
    <w:rsid w:val="002B7CD3"/>
    <w:rsid w:val="002F198A"/>
    <w:rsid w:val="002F2471"/>
    <w:rsid w:val="002F3221"/>
    <w:rsid w:val="00306BED"/>
    <w:rsid w:val="0030710F"/>
    <w:rsid w:val="00310EA2"/>
    <w:rsid w:val="003132F4"/>
    <w:rsid w:val="00316B32"/>
    <w:rsid w:val="00316CC6"/>
    <w:rsid w:val="00317FD6"/>
    <w:rsid w:val="00320800"/>
    <w:rsid w:val="00323354"/>
    <w:rsid w:val="003303BD"/>
    <w:rsid w:val="003318F4"/>
    <w:rsid w:val="00352D6F"/>
    <w:rsid w:val="003546D4"/>
    <w:rsid w:val="0036652C"/>
    <w:rsid w:val="00386E6B"/>
    <w:rsid w:val="003A0A5F"/>
    <w:rsid w:val="003A3B3E"/>
    <w:rsid w:val="003B5357"/>
    <w:rsid w:val="003B6C0C"/>
    <w:rsid w:val="003D3836"/>
    <w:rsid w:val="003E31B8"/>
    <w:rsid w:val="003F4A35"/>
    <w:rsid w:val="003F6C29"/>
    <w:rsid w:val="004040FB"/>
    <w:rsid w:val="004331A4"/>
    <w:rsid w:val="00434FE7"/>
    <w:rsid w:val="004365A4"/>
    <w:rsid w:val="00440725"/>
    <w:rsid w:val="00442C0F"/>
    <w:rsid w:val="00455782"/>
    <w:rsid w:val="00463766"/>
    <w:rsid w:val="004705E8"/>
    <w:rsid w:val="004706CB"/>
    <w:rsid w:val="00477B7E"/>
    <w:rsid w:val="00493B20"/>
    <w:rsid w:val="00497C1D"/>
    <w:rsid w:val="004A707A"/>
    <w:rsid w:val="004B03D4"/>
    <w:rsid w:val="004C426C"/>
    <w:rsid w:val="004D63D2"/>
    <w:rsid w:val="004E2D3B"/>
    <w:rsid w:val="004E7A39"/>
    <w:rsid w:val="004F20F3"/>
    <w:rsid w:val="004F2BF0"/>
    <w:rsid w:val="004F357B"/>
    <w:rsid w:val="005044FD"/>
    <w:rsid w:val="005057B1"/>
    <w:rsid w:val="005072B4"/>
    <w:rsid w:val="005118A4"/>
    <w:rsid w:val="0051190F"/>
    <w:rsid w:val="005120F3"/>
    <w:rsid w:val="00516BA0"/>
    <w:rsid w:val="00520876"/>
    <w:rsid w:val="00526A21"/>
    <w:rsid w:val="00531BBF"/>
    <w:rsid w:val="00533AB8"/>
    <w:rsid w:val="0054100A"/>
    <w:rsid w:val="00542D70"/>
    <w:rsid w:val="005526B1"/>
    <w:rsid w:val="00553FD6"/>
    <w:rsid w:val="0055774A"/>
    <w:rsid w:val="00570764"/>
    <w:rsid w:val="00570915"/>
    <w:rsid w:val="005776DF"/>
    <w:rsid w:val="00577A87"/>
    <w:rsid w:val="00577CC2"/>
    <w:rsid w:val="00585B3F"/>
    <w:rsid w:val="00593A29"/>
    <w:rsid w:val="00596854"/>
    <w:rsid w:val="005971BD"/>
    <w:rsid w:val="005A43D5"/>
    <w:rsid w:val="005C1F70"/>
    <w:rsid w:val="005D3CAE"/>
    <w:rsid w:val="005D6A0B"/>
    <w:rsid w:val="005D72F8"/>
    <w:rsid w:val="005F0D07"/>
    <w:rsid w:val="005F1693"/>
    <w:rsid w:val="00603665"/>
    <w:rsid w:val="00620E3E"/>
    <w:rsid w:val="0062409A"/>
    <w:rsid w:val="00625106"/>
    <w:rsid w:val="00630234"/>
    <w:rsid w:val="006366B2"/>
    <w:rsid w:val="00642725"/>
    <w:rsid w:val="00643D13"/>
    <w:rsid w:val="00645D36"/>
    <w:rsid w:val="0064670D"/>
    <w:rsid w:val="006505CD"/>
    <w:rsid w:val="006509AA"/>
    <w:rsid w:val="006523BE"/>
    <w:rsid w:val="0065529D"/>
    <w:rsid w:val="006738A0"/>
    <w:rsid w:val="006748F3"/>
    <w:rsid w:val="006759F5"/>
    <w:rsid w:val="00681DC2"/>
    <w:rsid w:val="006859E5"/>
    <w:rsid w:val="00690A0F"/>
    <w:rsid w:val="006912CF"/>
    <w:rsid w:val="00697C54"/>
    <w:rsid w:val="006A1615"/>
    <w:rsid w:val="006A229C"/>
    <w:rsid w:val="006B2CB8"/>
    <w:rsid w:val="006B6254"/>
    <w:rsid w:val="006C3628"/>
    <w:rsid w:val="006D08F2"/>
    <w:rsid w:val="006E6EB3"/>
    <w:rsid w:val="006F03EF"/>
    <w:rsid w:val="006F4462"/>
    <w:rsid w:val="006F4A3D"/>
    <w:rsid w:val="006F58C1"/>
    <w:rsid w:val="0070293E"/>
    <w:rsid w:val="00734DB1"/>
    <w:rsid w:val="00734E24"/>
    <w:rsid w:val="0074072E"/>
    <w:rsid w:val="00744B78"/>
    <w:rsid w:val="0075021C"/>
    <w:rsid w:val="007523EE"/>
    <w:rsid w:val="00755ECD"/>
    <w:rsid w:val="00756015"/>
    <w:rsid w:val="0075714A"/>
    <w:rsid w:val="00761304"/>
    <w:rsid w:val="007629CD"/>
    <w:rsid w:val="007711F2"/>
    <w:rsid w:val="00777B49"/>
    <w:rsid w:val="00784246"/>
    <w:rsid w:val="0078445A"/>
    <w:rsid w:val="00797D48"/>
    <w:rsid w:val="007C09F3"/>
    <w:rsid w:val="007C4E98"/>
    <w:rsid w:val="007D0FB4"/>
    <w:rsid w:val="007D3564"/>
    <w:rsid w:val="007E769C"/>
    <w:rsid w:val="007F14D9"/>
    <w:rsid w:val="007F3725"/>
    <w:rsid w:val="008011BC"/>
    <w:rsid w:val="00817027"/>
    <w:rsid w:val="00817762"/>
    <w:rsid w:val="00823A79"/>
    <w:rsid w:val="00826C07"/>
    <w:rsid w:val="00827496"/>
    <w:rsid w:val="00832836"/>
    <w:rsid w:val="008343C6"/>
    <w:rsid w:val="00835EF7"/>
    <w:rsid w:val="008661D2"/>
    <w:rsid w:val="00884ECB"/>
    <w:rsid w:val="008929BD"/>
    <w:rsid w:val="008959B6"/>
    <w:rsid w:val="00897059"/>
    <w:rsid w:val="008A23A1"/>
    <w:rsid w:val="008B1102"/>
    <w:rsid w:val="008C4C6D"/>
    <w:rsid w:val="008D3032"/>
    <w:rsid w:val="008D405E"/>
    <w:rsid w:val="008D677D"/>
    <w:rsid w:val="008D6C60"/>
    <w:rsid w:val="008E1424"/>
    <w:rsid w:val="008E2650"/>
    <w:rsid w:val="008E472A"/>
    <w:rsid w:val="008F0470"/>
    <w:rsid w:val="008F61FA"/>
    <w:rsid w:val="00904162"/>
    <w:rsid w:val="009276B4"/>
    <w:rsid w:val="00927E01"/>
    <w:rsid w:val="00933D1E"/>
    <w:rsid w:val="0093566D"/>
    <w:rsid w:val="009357BD"/>
    <w:rsid w:val="0094786E"/>
    <w:rsid w:val="00956299"/>
    <w:rsid w:val="00965AE6"/>
    <w:rsid w:val="00981A98"/>
    <w:rsid w:val="0098795D"/>
    <w:rsid w:val="00987FB9"/>
    <w:rsid w:val="00991A58"/>
    <w:rsid w:val="0099307E"/>
    <w:rsid w:val="009C26C6"/>
    <w:rsid w:val="009C35B7"/>
    <w:rsid w:val="009C7322"/>
    <w:rsid w:val="009D0954"/>
    <w:rsid w:val="009D1DF9"/>
    <w:rsid w:val="009E07DB"/>
    <w:rsid w:val="009F1811"/>
    <w:rsid w:val="009F33A7"/>
    <w:rsid w:val="00A0121B"/>
    <w:rsid w:val="00A0539E"/>
    <w:rsid w:val="00A12107"/>
    <w:rsid w:val="00A14E9A"/>
    <w:rsid w:val="00A15F24"/>
    <w:rsid w:val="00A278F3"/>
    <w:rsid w:val="00A409F9"/>
    <w:rsid w:val="00A450AC"/>
    <w:rsid w:val="00A5238E"/>
    <w:rsid w:val="00A52708"/>
    <w:rsid w:val="00A62D38"/>
    <w:rsid w:val="00A6469C"/>
    <w:rsid w:val="00A75D54"/>
    <w:rsid w:val="00A9482C"/>
    <w:rsid w:val="00A94C3D"/>
    <w:rsid w:val="00AA030C"/>
    <w:rsid w:val="00AA26E4"/>
    <w:rsid w:val="00AA6E55"/>
    <w:rsid w:val="00AB1744"/>
    <w:rsid w:val="00AC57B4"/>
    <w:rsid w:val="00AD02CA"/>
    <w:rsid w:val="00AE2C4C"/>
    <w:rsid w:val="00AF00FC"/>
    <w:rsid w:val="00AF0995"/>
    <w:rsid w:val="00AF1DB7"/>
    <w:rsid w:val="00AF1EA6"/>
    <w:rsid w:val="00AF2D13"/>
    <w:rsid w:val="00B01D84"/>
    <w:rsid w:val="00B035B4"/>
    <w:rsid w:val="00B04C95"/>
    <w:rsid w:val="00B07129"/>
    <w:rsid w:val="00B10B7A"/>
    <w:rsid w:val="00B20901"/>
    <w:rsid w:val="00B20E7D"/>
    <w:rsid w:val="00B27ECA"/>
    <w:rsid w:val="00B34F20"/>
    <w:rsid w:val="00B364EF"/>
    <w:rsid w:val="00B4231D"/>
    <w:rsid w:val="00B466D3"/>
    <w:rsid w:val="00B47833"/>
    <w:rsid w:val="00B64AD1"/>
    <w:rsid w:val="00B65880"/>
    <w:rsid w:val="00B67110"/>
    <w:rsid w:val="00B77BBE"/>
    <w:rsid w:val="00B806BB"/>
    <w:rsid w:val="00B80974"/>
    <w:rsid w:val="00B92822"/>
    <w:rsid w:val="00B957DF"/>
    <w:rsid w:val="00B96784"/>
    <w:rsid w:val="00BA0CC1"/>
    <w:rsid w:val="00BB406A"/>
    <w:rsid w:val="00BB4B5D"/>
    <w:rsid w:val="00BC22DE"/>
    <w:rsid w:val="00BC77CF"/>
    <w:rsid w:val="00BE715E"/>
    <w:rsid w:val="00BF55E8"/>
    <w:rsid w:val="00C11522"/>
    <w:rsid w:val="00C16647"/>
    <w:rsid w:val="00C16D6C"/>
    <w:rsid w:val="00C1784D"/>
    <w:rsid w:val="00C23EE8"/>
    <w:rsid w:val="00C30BF2"/>
    <w:rsid w:val="00C3366A"/>
    <w:rsid w:val="00C42AA0"/>
    <w:rsid w:val="00C473B6"/>
    <w:rsid w:val="00C602C8"/>
    <w:rsid w:val="00C60850"/>
    <w:rsid w:val="00C61E2B"/>
    <w:rsid w:val="00C6331F"/>
    <w:rsid w:val="00C657FC"/>
    <w:rsid w:val="00C65F1C"/>
    <w:rsid w:val="00C67203"/>
    <w:rsid w:val="00C74272"/>
    <w:rsid w:val="00C74F07"/>
    <w:rsid w:val="00C82EA1"/>
    <w:rsid w:val="00C843D3"/>
    <w:rsid w:val="00CA04B4"/>
    <w:rsid w:val="00CA38C0"/>
    <w:rsid w:val="00CA5795"/>
    <w:rsid w:val="00CC520D"/>
    <w:rsid w:val="00D00B63"/>
    <w:rsid w:val="00D03A77"/>
    <w:rsid w:val="00D10B84"/>
    <w:rsid w:val="00D17F1C"/>
    <w:rsid w:val="00D20DD2"/>
    <w:rsid w:val="00D213D3"/>
    <w:rsid w:val="00D26384"/>
    <w:rsid w:val="00D33AF5"/>
    <w:rsid w:val="00D36DC5"/>
    <w:rsid w:val="00D421BC"/>
    <w:rsid w:val="00D64FBF"/>
    <w:rsid w:val="00D73592"/>
    <w:rsid w:val="00D73E53"/>
    <w:rsid w:val="00D744BE"/>
    <w:rsid w:val="00D77054"/>
    <w:rsid w:val="00D7709E"/>
    <w:rsid w:val="00D77242"/>
    <w:rsid w:val="00D829D8"/>
    <w:rsid w:val="00D829FC"/>
    <w:rsid w:val="00D9376A"/>
    <w:rsid w:val="00D95056"/>
    <w:rsid w:val="00D9731F"/>
    <w:rsid w:val="00D97A5E"/>
    <w:rsid w:val="00DA5010"/>
    <w:rsid w:val="00DA54F6"/>
    <w:rsid w:val="00DB2073"/>
    <w:rsid w:val="00DC7A6B"/>
    <w:rsid w:val="00DD5A3E"/>
    <w:rsid w:val="00DD6FA2"/>
    <w:rsid w:val="00DD76AF"/>
    <w:rsid w:val="00DE086C"/>
    <w:rsid w:val="00DE15BE"/>
    <w:rsid w:val="00DE2B44"/>
    <w:rsid w:val="00DE33E0"/>
    <w:rsid w:val="00DE5551"/>
    <w:rsid w:val="00E10D8D"/>
    <w:rsid w:val="00E160CD"/>
    <w:rsid w:val="00E22833"/>
    <w:rsid w:val="00E25534"/>
    <w:rsid w:val="00E260A4"/>
    <w:rsid w:val="00E31458"/>
    <w:rsid w:val="00E31CC1"/>
    <w:rsid w:val="00E46B0B"/>
    <w:rsid w:val="00E46CBA"/>
    <w:rsid w:val="00E5282B"/>
    <w:rsid w:val="00E60636"/>
    <w:rsid w:val="00E64444"/>
    <w:rsid w:val="00E70684"/>
    <w:rsid w:val="00E858CB"/>
    <w:rsid w:val="00E85D9C"/>
    <w:rsid w:val="00E87420"/>
    <w:rsid w:val="00E875F8"/>
    <w:rsid w:val="00E912A6"/>
    <w:rsid w:val="00EA0304"/>
    <w:rsid w:val="00EA5715"/>
    <w:rsid w:val="00EA77C2"/>
    <w:rsid w:val="00EB1605"/>
    <w:rsid w:val="00EC1499"/>
    <w:rsid w:val="00EC2D8E"/>
    <w:rsid w:val="00EC3447"/>
    <w:rsid w:val="00ED11D3"/>
    <w:rsid w:val="00ED65AE"/>
    <w:rsid w:val="00EE37DE"/>
    <w:rsid w:val="00F031FA"/>
    <w:rsid w:val="00F04939"/>
    <w:rsid w:val="00F06A6E"/>
    <w:rsid w:val="00F07B42"/>
    <w:rsid w:val="00F46E39"/>
    <w:rsid w:val="00F508DE"/>
    <w:rsid w:val="00F61727"/>
    <w:rsid w:val="00F72220"/>
    <w:rsid w:val="00F72C94"/>
    <w:rsid w:val="00F808CF"/>
    <w:rsid w:val="00F81FA6"/>
    <w:rsid w:val="00F9299F"/>
    <w:rsid w:val="00F964A8"/>
    <w:rsid w:val="00FA4E23"/>
    <w:rsid w:val="00FB46CE"/>
    <w:rsid w:val="00FB5733"/>
    <w:rsid w:val="00FB7180"/>
    <w:rsid w:val="00FC0503"/>
    <w:rsid w:val="00FD014A"/>
    <w:rsid w:val="00FD2949"/>
    <w:rsid w:val="01BE01E9"/>
    <w:rsid w:val="046E0552"/>
    <w:rsid w:val="09B32601"/>
    <w:rsid w:val="0BF261D3"/>
    <w:rsid w:val="0ED053B1"/>
    <w:rsid w:val="0EEE746A"/>
    <w:rsid w:val="0F940C94"/>
    <w:rsid w:val="105A548A"/>
    <w:rsid w:val="11166533"/>
    <w:rsid w:val="16CF4779"/>
    <w:rsid w:val="17CB2855"/>
    <w:rsid w:val="19281AC7"/>
    <w:rsid w:val="208259E0"/>
    <w:rsid w:val="20CC1FE5"/>
    <w:rsid w:val="23DD4227"/>
    <w:rsid w:val="26F3563C"/>
    <w:rsid w:val="282E35F7"/>
    <w:rsid w:val="28CF3B45"/>
    <w:rsid w:val="2ADB19A5"/>
    <w:rsid w:val="2BDD04C2"/>
    <w:rsid w:val="2BEB084B"/>
    <w:rsid w:val="2D0A181D"/>
    <w:rsid w:val="2D345F60"/>
    <w:rsid w:val="2D505525"/>
    <w:rsid w:val="2DC01F46"/>
    <w:rsid w:val="2E831BF1"/>
    <w:rsid w:val="2F145BF6"/>
    <w:rsid w:val="2FA8612F"/>
    <w:rsid w:val="2FBB15AB"/>
    <w:rsid w:val="2FF777E9"/>
    <w:rsid w:val="36B742F3"/>
    <w:rsid w:val="37B6263A"/>
    <w:rsid w:val="38335072"/>
    <w:rsid w:val="38B836A0"/>
    <w:rsid w:val="396D612C"/>
    <w:rsid w:val="3BB3453E"/>
    <w:rsid w:val="3BB93517"/>
    <w:rsid w:val="3C5A7B60"/>
    <w:rsid w:val="3E6F7FFD"/>
    <w:rsid w:val="409F55D0"/>
    <w:rsid w:val="4123339B"/>
    <w:rsid w:val="425E2924"/>
    <w:rsid w:val="46891E3C"/>
    <w:rsid w:val="47EF62F9"/>
    <w:rsid w:val="481848B7"/>
    <w:rsid w:val="49915894"/>
    <w:rsid w:val="4FF421B4"/>
    <w:rsid w:val="50FF2FF5"/>
    <w:rsid w:val="52584EE6"/>
    <w:rsid w:val="538D2EC2"/>
    <w:rsid w:val="59134CE8"/>
    <w:rsid w:val="5D2C50C4"/>
    <w:rsid w:val="5D8741EB"/>
    <w:rsid w:val="64415922"/>
    <w:rsid w:val="67EE1B8B"/>
    <w:rsid w:val="69EA59B1"/>
    <w:rsid w:val="6BAF25AD"/>
    <w:rsid w:val="6DAE5260"/>
    <w:rsid w:val="6DE358C6"/>
    <w:rsid w:val="6F692E09"/>
    <w:rsid w:val="6FE74667"/>
    <w:rsid w:val="71BF1CA0"/>
    <w:rsid w:val="72C31301"/>
    <w:rsid w:val="732A27D6"/>
    <w:rsid w:val="736D10CE"/>
    <w:rsid w:val="746D6795"/>
    <w:rsid w:val="768D4320"/>
    <w:rsid w:val="774A2E72"/>
    <w:rsid w:val="7A641C32"/>
    <w:rsid w:val="7B453FCE"/>
    <w:rsid w:val="7BE11AF0"/>
    <w:rsid w:val="7BEE340C"/>
    <w:rsid w:val="7DB24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Header Char"/>
    <w:basedOn w:val="7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Footer Char"/>
    <w:basedOn w:val="7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Balloon Text Char"/>
    <w:basedOn w:val="7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2</Pages>
  <Words>16</Words>
  <Characters>96</Characters>
  <Lines>0</Lines>
  <Paragraphs>0</Paragraphs>
  <TotalTime>2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2016-11-22T01:37:00Z</dcterms:created>
  <dc:creator>微软用户</dc:creator>
  <cp:lastModifiedBy>Administrator</cp:lastModifiedBy>
  <cp:lastPrinted>2020-10-16T02:49:00Z</cp:lastPrinted>
  <dcterms:modified xsi:type="dcterms:W3CDTF">2021-05-19T03:37:02Z</dcterms:modified>
  <cp:revision>148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29D97C2082314874A7F7A6F8CF1B14EB</vt:lpwstr>
  </property>
</Properties>
</file>